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0D7CC7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1B4C65" w:rsidP="00DF49B4">
            <w:pPr>
              <w:rPr>
                <w:rtl/>
              </w:rPr>
            </w:pPr>
            <w:r>
              <w:rPr>
                <w:rFonts w:hint="cs"/>
                <w:rtl/>
              </w:rPr>
              <w:t>זרוע העבודה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1B4C65" w:rsidP="00DF49B4">
            <w:pPr>
              <w:rPr>
                <w:rtl/>
              </w:rPr>
            </w:pPr>
            <w:r>
              <w:rPr>
                <w:rFonts w:hint="cs"/>
                <w:rtl/>
              </w:rPr>
              <w:t>אגף טכנולוגיות דיגיטליות ומידע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626CC3" w:rsidP="001F6B41">
            <w:pPr>
              <w:rPr>
                <w:rtl/>
              </w:rPr>
            </w:pPr>
            <w:r>
              <w:t>8</w:t>
            </w:r>
            <w:r w:rsidR="000E5CBE">
              <w:t>/</w:t>
            </w:r>
            <w:r>
              <w:t>6</w:t>
            </w:r>
            <w:r w:rsidR="000E5CBE">
              <w:t>/20</w:t>
            </w:r>
            <w:r w:rsidR="00F83048">
              <w:t>2</w:t>
            </w:r>
            <w:r>
              <w:t>2</w:t>
            </w:r>
          </w:p>
        </w:tc>
      </w:tr>
    </w:tbl>
    <w:p w:rsidR="00332AFB" w:rsidRDefault="000D7CC7" w:rsidP="00222867">
      <w:pPr>
        <w:rPr>
          <w:rtl/>
        </w:rPr>
      </w:pPr>
    </w:p>
    <w:p w:rsidR="00222867" w:rsidRDefault="000D7CC7" w:rsidP="00222867">
      <w:pPr>
        <w:rPr>
          <w:rtl/>
        </w:rPr>
      </w:pPr>
    </w:p>
    <w:p w:rsidR="00222867" w:rsidRDefault="000D7CC7" w:rsidP="00222867"/>
    <w:p w:rsidR="00222867" w:rsidRDefault="000D7CC7" w:rsidP="00222867">
      <w:pPr>
        <w:rPr>
          <w:rtl/>
        </w:rPr>
      </w:pPr>
    </w:p>
    <w:p w:rsidR="00222867" w:rsidRPr="00DF49B4" w:rsidRDefault="000D7CC7" w:rsidP="00222867">
      <w:pPr>
        <w:rPr>
          <w:b/>
          <w:bCs/>
          <w:rtl/>
        </w:rPr>
      </w:pPr>
    </w:p>
    <w:p w:rsidR="00222867" w:rsidRDefault="000D7CC7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0D7CC7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DF49B4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DF49B4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0D7CC7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390599" w:rsidTr="00A72461">
        <w:trPr>
          <w:trHeight w:val="2262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9D9" w:rsidRPr="006C39D9" w:rsidRDefault="000D7CC7" w:rsidP="006C39D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bookmarkStart w:id="0" w:name="_GoBack"/>
            <w:bookmarkEnd w:id="0"/>
            <w:r w:rsidR="00626CC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וספת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40 </w:t>
            </w:r>
            <w:r w:rsidR="000342F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רשיונות למערכת </w:t>
            </w:r>
            <w:r w:rsidR="000342FE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SY</w:t>
            </w:r>
            <w:r w:rsidR="00732B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S</w:t>
            </w:r>
            <w:r w:rsidR="000342FE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AID</w:t>
            </w:r>
            <w:r w:rsidR="000342F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6C39D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חברת קונסיסט היא הספק הבלעדי של המערכת ושל שירותי תמיכה תחזוקה והתאמות למערכת.</w:t>
            </w:r>
            <w:r w:rsidR="001845D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המערכת בשימוש כיום באגף טכנולוגיות דיגיטליות ומידע לניהול </w:t>
            </w:r>
            <w:r w:rsidR="00DC55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מערך </w:t>
            </w:r>
            <w:r w:rsidR="001845D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השירות שניתן ע"י תחום התשתיות.</w:t>
            </w:r>
            <w:r w:rsidR="00DC559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התוכנה מוטמעת אצל כל משתמשי המשרד וצוות השירות מיומן בהפעלתה. בתוכנה בוצעו התאמות ושינויים בהתאם לצרכים הספציפיים של זרוע העבודה.</w:t>
            </w:r>
          </w:p>
        </w:tc>
      </w:tr>
    </w:tbl>
    <w:p w:rsidR="00222867" w:rsidRPr="00AF57E9" w:rsidRDefault="000D7CC7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DF49B4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DF49B4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0D7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0D7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DF49B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0D7CC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0D7CC7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390599" w:rsidRDefault="00DF49B4" w:rsidP="00344319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39059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חברת </w:t>
            </w:r>
            <w:r w:rsidR="0034431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קונסיסט מערכות בע"מ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F62456" w:rsidRDefault="00DF49B4" w:rsidP="0034431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39059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ח.פ. </w:t>
            </w:r>
            <w:r w:rsidR="0034431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511277261</w:t>
            </w:r>
          </w:p>
          <w:p w:rsidR="00222867" w:rsidRPr="00F62456" w:rsidRDefault="000D7CC7" w:rsidP="00F6245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DF49B4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A20782" w:rsidRPr="00626CC3" w:rsidRDefault="00A20782" w:rsidP="00A20782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  <w:p w:rsidR="00222867" w:rsidRPr="00A20782" w:rsidRDefault="00626CC3" w:rsidP="00344319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626CC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78,400 ₪ לפני מע"מ שהם 91,728 ₪ 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626CC3" w:rsidRDefault="00626CC3" w:rsidP="00DF49B4">
            <w:pPr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626CC3"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  <w:t xml:space="preserve">15/6/2022 – 14/6/2023 </w:t>
            </w:r>
            <w:r w:rsidRPr="00626CC3"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</w:tbl>
    <w:p w:rsidR="00222867" w:rsidRPr="00AF57E9" w:rsidRDefault="000D7CC7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820F3F" w:rsidRPr="00BA49FA" w:rsidRDefault="00820F3F" w:rsidP="00820F3F">
      <w:pPr>
        <w:rPr>
          <w:rFonts w:asciiTheme="minorBidi" w:hAnsiTheme="minorBidi" w:cstheme="minorBidi"/>
          <w:b/>
          <w:sz w:val="21"/>
          <w:szCs w:val="21"/>
          <w:rtl/>
        </w:rPr>
      </w:pPr>
      <w:r w:rsidRPr="00BA49FA">
        <w:rPr>
          <w:rFonts w:asciiTheme="minorBidi" w:hAnsiTheme="minorBidi" w:cstheme="minorBidi" w:hint="cs"/>
          <w:b/>
          <w:sz w:val="21"/>
          <w:szCs w:val="21"/>
          <w:rtl/>
        </w:rPr>
        <w:t>הספק הינו ספק יחיד בארץ למוצר\שירות זה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.</w:t>
      </w:r>
    </w:p>
    <w:p w:rsidR="00222867" w:rsidRPr="00AF57E9" w:rsidRDefault="000D7CC7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1F6B41" w:rsidRDefault="009B6B29" w:rsidP="001F6B41">
      <w:pPr>
        <w:pStyle w:val="ListParagraph"/>
        <w:numPr>
          <w:ilvl w:val="0"/>
          <w:numId w:val="12"/>
        </w:numPr>
        <w:spacing w:line="360" w:lineRule="auto"/>
        <w:jc w:val="both"/>
      </w:pPr>
      <w:r w:rsidRPr="001F6B41">
        <w:rPr>
          <w:rFonts w:asciiTheme="minorBidi" w:hAnsiTheme="minorBidi" w:cstheme="minorBidi"/>
          <w:bCs/>
          <w:sz w:val="21"/>
          <w:szCs w:val="21"/>
          <w:rtl/>
        </w:rPr>
        <w:t>האמצעים שבהם נערכו בדיקות לאיתור ספקים נוספים והכנת חוות דעת</w:t>
      </w:r>
      <w:r w:rsidRPr="001F6B41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="00F62456">
        <w:rPr>
          <w:rFonts w:hint="cs"/>
          <w:rtl/>
        </w:rPr>
        <w:t>ככל הידוע לנו אין ספקים מתחרים</w:t>
      </w:r>
      <w:r w:rsidR="001F6B41">
        <w:rPr>
          <w:rFonts w:hint="cs"/>
          <w:rtl/>
        </w:rPr>
        <w:t xml:space="preserve"> שמספקים את המוצר </w:t>
      </w:r>
      <w:proofErr w:type="spellStart"/>
      <w:r w:rsidR="001F6B41">
        <w:t>SysAid</w:t>
      </w:r>
      <w:proofErr w:type="spellEnd"/>
      <w:r w:rsidR="001F6B41">
        <w:rPr>
          <w:rFonts w:hint="cs"/>
          <w:rtl/>
        </w:rPr>
        <w:t>.</w:t>
      </w:r>
    </w:p>
    <w:p w:rsidR="00222867" w:rsidRPr="00AF57E9" w:rsidRDefault="009B6B29" w:rsidP="001F6B41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="00F62456">
        <w:rPr>
          <w:rFonts w:asciiTheme="minorBidi" w:hAnsiTheme="minorBidi" w:cstheme="minorBidi" w:hint="cs"/>
          <w:b/>
          <w:sz w:val="21"/>
          <w:szCs w:val="21"/>
          <w:rtl/>
        </w:rPr>
        <w:t xml:space="preserve">אין ספקים </w:t>
      </w:r>
      <w:r w:rsidR="00224413">
        <w:rPr>
          <w:rFonts w:asciiTheme="minorBidi" w:hAnsiTheme="minorBidi" w:cstheme="minorBidi" w:hint="cs"/>
          <w:b/>
          <w:sz w:val="21"/>
          <w:szCs w:val="21"/>
          <w:rtl/>
        </w:rPr>
        <w:t>נוספים</w:t>
      </w:r>
      <w:r w:rsidR="00F62456">
        <w:rPr>
          <w:rFonts w:asciiTheme="minorBidi" w:hAnsiTheme="minorBidi" w:cstheme="minorBidi" w:hint="cs"/>
          <w:b/>
          <w:sz w:val="21"/>
          <w:szCs w:val="21"/>
          <w:rtl/>
        </w:rPr>
        <w:t xml:space="preserve"> </w:t>
      </w:r>
      <w:r w:rsidR="001F6B41">
        <w:rPr>
          <w:rFonts w:asciiTheme="minorBidi" w:hAnsiTheme="minorBidi" w:cstheme="minorBidi" w:hint="cs"/>
          <w:b/>
          <w:sz w:val="21"/>
          <w:szCs w:val="21"/>
          <w:rtl/>
        </w:rPr>
        <w:t xml:space="preserve">של המוצר </w:t>
      </w:r>
      <w:proofErr w:type="spellStart"/>
      <w:r w:rsidR="001F6B41" w:rsidRPr="001F6B41">
        <w:rPr>
          <w:rFonts w:asciiTheme="minorBidi" w:hAnsiTheme="minorBidi" w:cstheme="minorBidi"/>
          <w:bCs/>
          <w:sz w:val="21"/>
          <w:szCs w:val="21"/>
        </w:rPr>
        <w:t>SysAid</w:t>
      </w:r>
      <w:proofErr w:type="spellEnd"/>
      <w:r w:rsidR="008D7887">
        <w:rPr>
          <w:rFonts w:asciiTheme="minorBidi" w:hAnsiTheme="minorBidi" w:cstheme="minorBidi" w:hint="cs"/>
          <w:b/>
          <w:sz w:val="21"/>
          <w:szCs w:val="21"/>
          <w:rtl/>
        </w:rPr>
        <w:t>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0D7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5"/>
      </w:tblGrid>
      <w:tr w:rsidR="007548B0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D7CC7" w:rsidP="00382F0E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</w:tc>
      </w:tr>
      <w:tr w:rsidR="007548B0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F49B4" w:rsidRDefault="000D7CC7" w:rsidP="0084681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D7CC7" w:rsidP="0039059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390599" w:rsidTr="00DF49B4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99" w:rsidRDefault="00390599" w:rsidP="0039059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</w:tc>
      </w:tr>
    </w:tbl>
    <w:p w:rsidR="00222867" w:rsidRPr="00AF57E9" w:rsidRDefault="000D7CC7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0D7CC7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610"/>
        <w:gridCol w:w="3012"/>
      </w:tblGrid>
      <w:tr w:rsidR="007548B0" w:rsidTr="0084369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626CC3" w:rsidP="00E72FB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שמאי מרקל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626CC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רכש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626CC3" w:rsidP="00626CC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object w:dxaOrig="615" w:dyaOrig="10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pt;height:44pt" o:ole="">
                  <v:imagedata r:id="rId11" o:title=""/>
                </v:shape>
                <o:OLEObject Type="Embed" ProgID="PBrush" ShapeID="_x0000_i1025" DrawAspect="Content" ObjectID="_1716184236" r:id="rId12"/>
              </w:object>
            </w:r>
          </w:p>
        </w:tc>
      </w:tr>
      <w:tr w:rsidR="007548B0" w:rsidTr="0084369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0D7CC7" w:rsidP="00222867"/>
    <w:sectPr w:rsidR="0022286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45E" w:rsidRDefault="0017245E">
      <w:r>
        <w:separator/>
      </w:r>
    </w:p>
  </w:endnote>
  <w:endnote w:type="continuationSeparator" w:id="0">
    <w:p w:rsidR="0017245E" w:rsidRDefault="00172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separate"/>
          </w:r>
          <w:r w:rsidR="000620B5">
            <w:rPr>
              <w:rStyle w:val="PageNumber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0620B5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0D7CC7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0D7CC7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45E" w:rsidRDefault="0017245E">
      <w:r>
        <w:separator/>
      </w:r>
    </w:p>
  </w:footnote>
  <w:footnote w:type="continuationSeparator" w:id="0">
    <w:p w:rsidR="0017245E" w:rsidRDefault="00172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482881F" wp14:editId="4EACF20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0D7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0D7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0D7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0D7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0D7CC7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0D7CC7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0D7CC7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2E02AE"/>
    <w:multiLevelType w:val="hybridMultilevel"/>
    <w:tmpl w:val="66565BA4"/>
    <w:lvl w:ilvl="0" w:tplc="50EE5446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Heading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342FE"/>
    <w:rsid w:val="00057504"/>
    <w:rsid w:val="000620B5"/>
    <w:rsid w:val="000B3F3B"/>
    <w:rsid w:val="000B6429"/>
    <w:rsid w:val="000C02DE"/>
    <w:rsid w:val="000D7CC7"/>
    <w:rsid w:val="000E5CBE"/>
    <w:rsid w:val="00117217"/>
    <w:rsid w:val="0017245E"/>
    <w:rsid w:val="00174564"/>
    <w:rsid w:val="001845DC"/>
    <w:rsid w:val="001A40FF"/>
    <w:rsid w:val="001B4C65"/>
    <w:rsid w:val="001C61EB"/>
    <w:rsid w:val="001F6B41"/>
    <w:rsid w:val="00224413"/>
    <w:rsid w:val="002C6AB4"/>
    <w:rsid w:val="00336CDD"/>
    <w:rsid w:val="00344319"/>
    <w:rsid w:val="00357719"/>
    <w:rsid w:val="0036587B"/>
    <w:rsid w:val="00382F0E"/>
    <w:rsid w:val="00390599"/>
    <w:rsid w:val="00391615"/>
    <w:rsid w:val="003E2B6D"/>
    <w:rsid w:val="00411CAE"/>
    <w:rsid w:val="00476494"/>
    <w:rsid w:val="00532605"/>
    <w:rsid w:val="0059057D"/>
    <w:rsid w:val="00626CC3"/>
    <w:rsid w:val="006C39D9"/>
    <w:rsid w:val="006D7DE4"/>
    <w:rsid w:val="00732BAC"/>
    <w:rsid w:val="007548B0"/>
    <w:rsid w:val="007A3C51"/>
    <w:rsid w:val="007E4CD0"/>
    <w:rsid w:val="00820F3F"/>
    <w:rsid w:val="00825AA3"/>
    <w:rsid w:val="00843692"/>
    <w:rsid w:val="0084681D"/>
    <w:rsid w:val="008D7887"/>
    <w:rsid w:val="00965CCA"/>
    <w:rsid w:val="009A1F2C"/>
    <w:rsid w:val="009B3903"/>
    <w:rsid w:val="009B6B29"/>
    <w:rsid w:val="009F7FB7"/>
    <w:rsid w:val="00A20782"/>
    <w:rsid w:val="00A8142F"/>
    <w:rsid w:val="00C06BD8"/>
    <w:rsid w:val="00D43937"/>
    <w:rsid w:val="00D537D2"/>
    <w:rsid w:val="00D96282"/>
    <w:rsid w:val="00DA233F"/>
    <w:rsid w:val="00DB3445"/>
    <w:rsid w:val="00DC559F"/>
    <w:rsid w:val="00DF49B4"/>
    <w:rsid w:val="00E34952"/>
    <w:rsid w:val="00E60ABC"/>
    <w:rsid w:val="00E72FBB"/>
    <w:rsid w:val="00F62456"/>
    <w:rsid w:val="00F83048"/>
    <w:rsid w:val="00FE2483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112F589"/>
  <w15:docId w15:val="{D836536F-55AB-462A-90A2-34898FFF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D1F"/>
    <w:pPr>
      <w:bidi/>
    </w:pPr>
    <w:rPr>
      <w:rFonts w:ascii="Verdana" w:hAnsi="Verdana" w:cs="Arial"/>
    </w:rPr>
  </w:style>
  <w:style w:type="paragraph" w:styleId="Heading1">
    <w:name w:val="heading 1"/>
    <w:basedOn w:val="Normal"/>
    <w:next w:val="Normal"/>
    <w:link w:val="Heading1Char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Heading2">
    <w:name w:val="heading 2"/>
    <w:basedOn w:val="Normal"/>
    <w:link w:val="Heading2Char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Heading3">
    <w:name w:val="heading 3"/>
    <w:basedOn w:val="Normal"/>
    <w:link w:val="Heading3Char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Heading4">
    <w:name w:val="heading 4"/>
    <w:basedOn w:val="Heading3"/>
    <w:link w:val="Heading4Char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Heading5">
    <w:name w:val="heading 5"/>
    <w:basedOn w:val="Normal"/>
    <w:link w:val="Heading5Char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Heading6">
    <w:name w:val="heading 6"/>
    <w:basedOn w:val="Heading5"/>
    <w:link w:val="Heading6Char"/>
    <w:qFormat/>
    <w:rsid w:val="007B0516"/>
    <w:pPr>
      <w:numPr>
        <w:ilvl w:val="5"/>
      </w:numPr>
      <w:ind w:left="6052" w:hanging="1275"/>
      <w:outlineLvl w:val="5"/>
    </w:pPr>
  </w:style>
  <w:style w:type="paragraph" w:styleId="Heading7">
    <w:name w:val="heading 7"/>
    <w:basedOn w:val="Heading2"/>
    <w:next w:val="Normal"/>
    <w:link w:val="Heading7Char"/>
    <w:qFormat/>
    <w:rsid w:val="00443F84"/>
    <w:pPr>
      <w:numPr>
        <w:ilvl w:val="0"/>
        <w:numId w:val="6"/>
      </w:numPr>
      <w:outlineLvl w:val="6"/>
    </w:pPr>
  </w:style>
  <w:style w:type="paragraph" w:styleId="Heading8">
    <w:name w:val="heading 8"/>
    <w:basedOn w:val="Normal"/>
    <w:next w:val="Normal"/>
    <w:link w:val="Heading8Char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Heading2Char">
    <w:name w:val="Heading 2 Char"/>
    <w:link w:val="Heading2"/>
    <w:rsid w:val="00CE61BA"/>
    <w:rPr>
      <w:rFonts w:ascii="Arial" w:eastAsia="Times New Roman" w:hAnsi="Arial" w:cs="Arial"/>
      <w:sz w:val="21"/>
      <w:szCs w:val="21"/>
    </w:rPr>
  </w:style>
  <w:style w:type="character" w:customStyle="1" w:styleId="Heading3Char">
    <w:name w:val="Heading 3 Char"/>
    <w:link w:val="Heading3"/>
    <w:rsid w:val="009F07BA"/>
    <w:rPr>
      <w:rFonts w:ascii="Arial" w:hAnsi="Arial" w:cs="Arial"/>
      <w:sz w:val="21"/>
      <w:szCs w:val="21"/>
    </w:rPr>
  </w:style>
  <w:style w:type="character" w:customStyle="1" w:styleId="Heading4Char">
    <w:name w:val="Heading 4 Char"/>
    <w:link w:val="Heading4"/>
    <w:rsid w:val="009F07BA"/>
    <w:rPr>
      <w:rFonts w:ascii="Arial" w:hAnsi="Arial" w:cs="Arial"/>
      <w:sz w:val="21"/>
      <w:szCs w:val="21"/>
    </w:rPr>
  </w:style>
  <w:style w:type="character" w:customStyle="1" w:styleId="Heading5Char">
    <w:name w:val="Heading 5 Char"/>
    <w:link w:val="Heading5"/>
    <w:rsid w:val="000D2E03"/>
    <w:rPr>
      <w:rFonts w:ascii="Arial" w:hAnsi="Arial" w:cs="Arial"/>
    </w:rPr>
  </w:style>
  <w:style w:type="character" w:customStyle="1" w:styleId="Heading6Char">
    <w:name w:val="Heading 6 Char"/>
    <w:link w:val="Heading6"/>
    <w:rsid w:val="007B0516"/>
    <w:rPr>
      <w:rFonts w:ascii="Tahoma" w:hAnsi="Tahoma" w:cs="Tahoma"/>
      <w:sz w:val="22"/>
      <w:szCs w:val="22"/>
    </w:rPr>
  </w:style>
  <w:style w:type="character" w:customStyle="1" w:styleId="Heading7Char">
    <w:name w:val="Heading 7 Char"/>
    <w:link w:val="Heading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Heading8Char">
    <w:name w:val="Heading 8 Char"/>
    <w:link w:val="Heading8"/>
    <w:rsid w:val="00563007"/>
    <w:rPr>
      <w:rFonts w:ascii="Verdana" w:hAnsi="Verdana" w:cs="Arial"/>
      <w:i/>
      <w:iCs/>
    </w:rPr>
  </w:style>
  <w:style w:type="character" w:customStyle="1" w:styleId="Heading9Char">
    <w:name w:val="Heading 9 Char"/>
    <w:link w:val="Heading9"/>
    <w:rsid w:val="00563007"/>
    <w:rPr>
      <w:rFonts w:ascii="Verdana" w:hAnsi="Verdana" w:cs="Arial"/>
      <w:b/>
      <w:bCs/>
    </w:rPr>
  </w:style>
  <w:style w:type="paragraph" w:styleId="TOC3">
    <w:name w:val="toc 3"/>
    <w:basedOn w:val="Normal"/>
    <w:next w:val="Normal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Normal"/>
    <w:next w:val="Normal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Normal"/>
    <w:next w:val="Normal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BalloonText">
    <w:name w:val="Balloon Text"/>
    <w:basedOn w:val="Normal"/>
    <w:link w:val="BalloonTextChar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3007"/>
    <w:rPr>
      <w:rFonts w:cs="Verdana"/>
    </w:rPr>
  </w:style>
  <w:style w:type="paragraph" w:styleId="TOAHeading">
    <w:name w:val="toa heading"/>
    <w:basedOn w:val="Normal"/>
    <w:next w:val="Normal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Normal"/>
    <w:next w:val="Normal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Normal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Normal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Normal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Normal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Heading3"/>
    <w:uiPriority w:val="99"/>
    <w:rsid w:val="00A61532"/>
  </w:style>
  <w:style w:type="paragraph" w:customStyle="1" w:styleId="DCTOCHeading">
    <w:name w:val="DC_TOC Heading"/>
    <w:basedOn w:val="TOAHeading"/>
    <w:uiPriority w:val="99"/>
    <w:rsid w:val="00A61532"/>
  </w:style>
  <w:style w:type="paragraph" w:customStyle="1" w:styleId="DCHeading1">
    <w:name w:val="DC_Heading 1"/>
    <w:basedOn w:val="Heading1"/>
    <w:uiPriority w:val="99"/>
    <w:rsid w:val="00656238"/>
  </w:style>
  <w:style w:type="paragraph" w:customStyle="1" w:styleId="DCHeading2">
    <w:name w:val="DC_Heading 2"/>
    <w:basedOn w:val="Heading2"/>
    <w:uiPriority w:val="99"/>
    <w:rsid w:val="00A61532"/>
  </w:style>
  <w:style w:type="paragraph" w:customStyle="1" w:styleId="DCHeading4">
    <w:name w:val="DC_Heading 4"/>
    <w:basedOn w:val="Heading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Normal"/>
    <w:next w:val="Normal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Normal"/>
    <w:next w:val="Normal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Normal"/>
    <w:next w:val="Normal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Normal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Normal"/>
    <w:next w:val="Normal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Normal"/>
    <w:next w:val="Normal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Header">
    <w:name w:val="header"/>
    <w:basedOn w:val="Normal"/>
    <w:link w:val="Head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Normal"/>
    <w:uiPriority w:val="99"/>
    <w:rsid w:val="00656238"/>
  </w:style>
  <w:style w:type="paragraph" w:customStyle="1" w:styleId="Instructions">
    <w:name w:val="Instructions"/>
    <w:basedOn w:val="Normal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TableGrid">
    <w:name w:val="Table Grid"/>
    <w:basedOn w:val="TableNormal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656238"/>
  </w:style>
  <w:style w:type="paragraph" w:styleId="Title">
    <w:name w:val="Title"/>
    <w:basedOn w:val="Normal"/>
    <w:next w:val="Normal"/>
    <w:link w:val="TitleChar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TitleChar">
    <w:name w:val="Title Char"/>
    <w:link w:val="Title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SubtitleChar">
    <w:name w:val="Subtitle Char"/>
    <w:link w:val="Subtitle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Normal"/>
    <w:link w:val="suppHeadingChar"/>
    <w:qFormat/>
    <w:rsid w:val="00DF4D1F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Normal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5110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51108"/>
    <w:rPr>
      <w:rFonts w:ascii="Verdana" w:hAnsi="Verdana" w:cs="Arial"/>
    </w:rPr>
  </w:style>
  <w:style w:type="character" w:styleId="CommentReference">
    <w:name w:val="annotation reference"/>
    <w:semiHidden/>
    <w:rsid w:val="004E0BBC"/>
    <w:rPr>
      <w:sz w:val="16"/>
      <w:szCs w:val="16"/>
    </w:rPr>
  </w:style>
  <w:style w:type="paragraph" w:styleId="CommentText">
    <w:name w:val="annotation text"/>
    <w:basedOn w:val="Normal"/>
    <w:semiHidden/>
    <w:rsid w:val="004E0BBC"/>
  </w:style>
  <w:style w:type="paragraph" w:styleId="CommentSubject">
    <w:name w:val="annotation subject"/>
    <w:basedOn w:val="CommentText"/>
    <w:next w:val="CommentText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Normal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1">
    <w:name w:val="תת סעיף"/>
    <w:basedOn w:val="Normal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תת סעיף1"/>
    <w:basedOn w:val="a1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0">
    <w:name w:val="Heading5"/>
    <w:basedOn w:val="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1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Heading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Heading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2">
    <w:name w:val="הפניה"/>
    <w:basedOn w:val="Heading2"/>
    <w:link w:val="Char1"/>
    <w:qFormat/>
    <w:rsid w:val="00245B48"/>
    <w:rPr>
      <w:u w:val="dotted"/>
    </w:rPr>
  </w:style>
  <w:style w:type="character" w:customStyle="1" w:styleId="Char1">
    <w:name w:val="הפניה Char"/>
    <w:basedOn w:val="Heading2Char"/>
    <w:link w:val="a2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249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2491"/>
    <w:rPr>
      <w:rFonts w:ascii="Verdana" w:hAnsi="Verdana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D22491"/>
    <w:rPr>
      <w:vertAlign w:val="superscript"/>
    </w:rPr>
  </w:style>
  <w:style w:type="table" w:styleId="LightShading">
    <w:name w:val="Light Shading"/>
    <w:basedOn w:val="TableNormal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Normal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DefaultParagraphFont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Normal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DefaultParagraphFont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24E1D6-953D-41A4-8CA8-5561DE5E5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143</TotalTime>
  <Pages>2</Pages>
  <Words>276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שמאי מרקל</cp:lastModifiedBy>
  <cp:revision>46</cp:revision>
  <dcterms:created xsi:type="dcterms:W3CDTF">2019-09-09T19:26:00Z</dcterms:created>
  <dcterms:modified xsi:type="dcterms:W3CDTF">2022-06-08T06:04:00Z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